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EC" w:rsidRPr="00467119" w:rsidRDefault="001B37EC" w:rsidP="001B37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71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Pr="004671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C938EF" w:rsidRPr="004671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разов</w:t>
      </w:r>
      <w:proofErr w:type="spellEnd"/>
    </w:p>
    <w:p w:rsidR="001B37EC" w:rsidRDefault="001B37EC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0"/>
          <w:szCs w:val="40"/>
          <w:lang w:val="kk-KZ"/>
        </w:rPr>
      </w:pPr>
    </w:p>
    <w:p w:rsidR="00EA57AF" w:rsidRPr="00C938EF" w:rsidRDefault="00C938EF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EA57AF">
        <w:rPr>
          <w:rFonts w:ascii="Times New Roman" w:hAnsi="Times New Roman" w:cs="Times New Roman"/>
          <w:b/>
          <w:bCs/>
          <w:color w:val="000000"/>
          <w:sz w:val="40"/>
          <w:szCs w:val="40"/>
        </w:rPr>
        <w:t>Хакеры</w:t>
      </w:r>
      <w:r w:rsidRPr="00C938E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C938EF">
        <w:rPr>
          <w:rFonts w:ascii="Times New Roman" w:hAnsi="Times New Roman" w:cs="Times New Roman"/>
          <w:b/>
          <w:bCs/>
          <w:color w:val="000000"/>
          <w:sz w:val="40"/>
          <w:szCs w:val="40"/>
        </w:rPr>
        <w:t>ме</w:t>
      </w:r>
      <w:proofErr w:type="spellEnd"/>
      <w:r w:rsidRPr="00EA57AF">
        <w:rPr>
          <w:rFonts w:ascii="Times New Roman" w:hAnsi="Times New Roman" w:cs="Times New Roman"/>
          <w:b/>
          <w:bCs/>
          <w:color w:val="000000"/>
          <w:sz w:val="40"/>
          <w:szCs w:val="40"/>
          <w:lang w:val="kk-KZ"/>
        </w:rPr>
        <w:t>ст</w:t>
      </w:r>
      <w:proofErr w:type="spellStart"/>
      <w:r w:rsidRPr="00C938EF">
        <w:rPr>
          <w:rFonts w:ascii="Times New Roman" w:hAnsi="Times New Roman" w:cs="Times New Roman"/>
          <w:b/>
          <w:bCs/>
          <w:color w:val="000000"/>
          <w:sz w:val="40"/>
          <w:szCs w:val="40"/>
        </w:rPr>
        <w:t>ного</w:t>
      </w:r>
      <w:proofErr w:type="spellEnd"/>
      <w:r w:rsidRPr="00C938E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 w:rsidRPr="00EA57AF">
        <w:rPr>
          <w:rFonts w:ascii="Times New Roman" w:hAnsi="Times New Roman" w:cs="Times New Roman"/>
          <w:b/>
          <w:bCs/>
          <w:color w:val="000000"/>
          <w:sz w:val="40"/>
          <w:szCs w:val="40"/>
          <w:lang w:val="kk-KZ"/>
        </w:rPr>
        <w:t>помола</w:t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  <w:t xml:space="preserve"> </w:t>
      </w:r>
      <w:r w:rsidR="00467119" w:rsidRPr="00EA57AF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- </w:t>
      </w:r>
      <w:r w:rsidRPr="00EA57AF">
        <w:rPr>
          <w:rFonts w:ascii="Times New Roman" w:hAnsi="Times New Roman" w:cs="Times New Roman"/>
          <w:b/>
          <w:bCs/>
          <w:color w:val="000000"/>
          <w:sz w:val="40"/>
          <w:szCs w:val="40"/>
          <w:lang w:val="kk-KZ"/>
        </w:rPr>
        <w:t>лучшие</w:t>
      </w:r>
    </w:p>
    <w:p w:rsidR="00493929" w:rsidRPr="00C938EF" w:rsidRDefault="0049392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7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Что бы там ни говорили, есть талантливые </w:t>
      </w:r>
      <w:r w:rsidRPr="00EA57A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IT</w:t>
      </w:r>
      <w:r w:rsidRPr="00EA57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-специалисты и в нашем провинциальном городке. Прогуливаясь по местным улочкам, они ничем не выделяются из толпы, кроме того, наверное, даже в такие моменты в голове пытаются разрабатывать проекты, достойные компьютерной революции. И, надо сказать, у них это получается. Недавно ребята из Северо-Казахстанского государственного университета им. </w:t>
      </w:r>
      <w:r w:rsidR="00EA57AF" w:rsidRPr="00EA57A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</w:t>
      </w:r>
      <w:r w:rsidRPr="00EA57AF">
        <w:rPr>
          <w:rFonts w:ascii="Times New Roman" w:hAnsi="Times New Roman" w:cs="Times New Roman"/>
          <w:b/>
          <w:color w:val="000000"/>
          <w:sz w:val="24"/>
          <w:szCs w:val="24"/>
        </w:rPr>
        <w:t>. Козыбаева привезли домой победу со студенческого республиканского конкурса проектов в области информационных технологий, иными словами -</w:t>
      </w:r>
      <w:r w:rsidR="00493929" w:rsidRPr="0049392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A57AF">
        <w:rPr>
          <w:rFonts w:ascii="Times New Roman" w:hAnsi="Times New Roman" w:cs="Times New Roman"/>
          <w:b/>
          <w:color w:val="000000"/>
          <w:sz w:val="24"/>
          <w:szCs w:val="24"/>
        </w:rPr>
        <w:t>хакатона</w:t>
      </w:r>
      <w:proofErr w:type="spellEnd"/>
      <w:r w:rsidRPr="00EA57A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Хакатон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- это состязание разра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ботчиков, в ходе которого 1Т-специалисты разного профиля, а именно программисты, дизайне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ры и менеджеры, сообща работа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ют над созданием образователь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ного, социального или иного про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екта в области информационных технологий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Его задача - разра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ботка полноценного программного обеспечения Необходимо отме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тить, что каждый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хакатон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сфокуси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рован на определенной области, например, языке программирова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ния, операционной системе, про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граммном интерфейсе или прило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жении</w:t>
      </w:r>
      <w:r w:rsidR="004939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Наши герои всей респуб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лике показали свои знания и навы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ки в разработке последнего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C938E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>В составе команды от нашего университета выступали его сту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денты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леген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Диаз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Копеев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Арлан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Кусаинов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Жибек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Башеева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, а также слушатель подготови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тельного отделения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Альфараби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Аскандиров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В апреле эта «фан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тастическая пятерка» приняла участие в республиканском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хакатоне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, проходившем на базе Пав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лодарского государственного уни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верситета им С</w:t>
      </w:r>
      <w:r w:rsidR="00C938EF" w:rsidRP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Торайгырова</w:t>
      </w:r>
      <w:proofErr w:type="spellEnd"/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Конкурс проводился совместно с компанией «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TRK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938EF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>По словам ребят, успешное вы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ступление на начальных этапах вывело их в финал, где перед кон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курсантами поставили непростую задачу - за ограниченное время разработать полноценное мо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бильное приложение для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Android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67119">
        <w:rPr>
          <w:rFonts w:ascii="Times New Roman" w:hAnsi="Times New Roman" w:cs="Times New Roman"/>
          <w:smallCaps/>
          <w:color w:val="000000"/>
          <w:sz w:val="24"/>
          <w:szCs w:val="24"/>
          <w:lang w:val="en-US"/>
        </w:rPr>
        <w:t>iOS</w:t>
      </w:r>
      <w:proofErr w:type="spellEnd"/>
      <w:r w:rsidRPr="00467119">
        <w:rPr>
          <w:rFonts w:ascii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Windows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Phone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на тему «Гид ЭКСПО-2017» Как расска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леген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, это были сут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ки напряженной работы в услови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ях жесткой конкуренции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24 часа практически без сна с полным погружением в работу</w:t>
      </w:r>
      <w:r w:rsidR="004939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Все это время команды трудились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в одном помещении, что усилива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ло особое ощущение соперничес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тва За несколько часов до конца отведенного времени половина участников уже спала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Нужно бы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ло отдохнуть, так как через не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сколько часов нам предстояла защита приложений перед судья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ми, а в жюри были компетентные в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IT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личности, - поделился воспо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минаниями молодой человек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И вот наступило время защиты Ведущий программист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леген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и дизайнер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Диаз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Копеев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успешно презентовали свой про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ект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Строгое жюри, в состав кото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рого входили ведущие програм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мисты,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IT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-специалисты, руководи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тели казахстанских и российских предприятий, оценили приложе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ние, созданное ребятами по дос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тоинству, отметив, что оно отлича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ется мобильностью, функциона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лом, удобным интерфейсом и ори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гинальным авторским дизайном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В результате лучшей судьи призна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ли разработку наших студентов, таким образом, главный приз дос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тался команде Северо-Казахстанского государственного универси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тета им</w:t>
      </w:r>
      <w:r w:rsidR="00C938EF" w:rsidRP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4939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 На второй ступени пьедестала почета оказа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лись хозяева конкурса - ребята из Павлодарского государственного университета им</w:t>
      </w:r>
      <w:r w:rsidR="00C938EF" w:rsidRP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4939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Торайгырова</w:t>
      </w:r>
      <w:proofErr w:type="spellEnd"/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Замкнули тройку лидеров студен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ты Евразийского национального университета им</w:t>
      </w:r>
      <w:r w:rsidR="00C938EF" w:rsidRP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Л</w:t>
      </w:r>
      <w:r w:rsidR="00C938EF" w:rsidRP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Гумилева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467119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Я рад, что мы с командой при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няли участие в конкурсе подобно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го рода Это совершенно новый опыт Соревнования прошли в при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ятной, творческой атмосфере Вся команда осталась довольной от участия, а особенно от победы</w:t>
      </w:r>
      <w:r w:rsidR="00C938E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отметил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леген</w:t>
      </w:r>
      <w:proofErr w:type="spellEnd"/>
      <w:r w:rsidR="00C938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7119" w:rsidRPr="00467119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слову сказать, это не первый и не единственный успех учащихся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факультета информационных техноло</w:t>
      </w:r>
      <w:r w:rsidR="00493929">
        <w:rPr>
          <w:rFonts w:ascii="Times New Roman" w:hAnsi="Times New Roman" w:cs="Times New Roman"/>
          <w:color w:val="000000"/>
          <w:sz w:val="24"/>
          <w:szCs w:val="24"/>
        </w:rPr>
        <w:t>гий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местного вуза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Как рас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сказала заведующая кафедрой «Информационные системы» Еле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на Шевчук, студенты, осваиваю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щие 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-специальности, часто ста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новятся лучшими на республикан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ских и международных олимпиа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дах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А выпускники университета этого профиля, участвуя в различ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ных конкурсах, ежегодно выигры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вают гранты на бесплатное обуче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ние и получение стипендий в ма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гистратурах крупнейших вузов Ка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захстана, России и Европы</w:t>
      </w:r>
      <w:r w:rsidR="00C938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На сегодня более 20% магис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трантов международной програм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мы 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IMPIT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International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Master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'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Program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Information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Technology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) - это воспитанники нашего фа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культета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Они легко устраиваются на работу не только в Казахстане, но и в солидные европейские, аме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риканские,   японские,   сингапур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ские, китайские, корейские и дру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гие зарубежные компании,  отме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тила Елена Шевчук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EA57AF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>По ее словам, СКГУ им. М. Козы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баева считается флагманом в де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ле внедрения инновационных тех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нологий Даже иностранных гос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тей всегда привлекают его мате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риально-техническая база, совре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менные виртуальные и реальные лаборатории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Pr="001B37EC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 Уникальная интегрированная автоматизированная система уп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равления вузом - «электронный</w:t>
      </w:r>
      <w:r w:rsidR="00EA57A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>ректорат» - начала функциониро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вать в нашем университете еще до создания портала «электрон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ного правительства», - подели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лась Елена Владимировна</w:t>
      </w:r>
      <w:r w:rsidR="00C938E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Она реализовыва</w:t>
      </w:r>
      <w:r w:rsidR="00C938E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ась именно нашими студентами Денис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Якове</w:t>
      </w:r>
      <w:r w:rsidR="00C938EF">
        <w:rPr>
          <w:rFonts w:ascii="Times New Roman" w:hAnsi="Times New Roman" w:cs="Times New Roman"/>
          <w:color w:val="000000"/>
          <w:sz w:val="24"/>
          <w:szCs w:val="24"/>
        </w:rPr>
        <w:t>ц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, Мак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сим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Митрюхин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Евгений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Ковчинский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Найман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Копеев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, Станислав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Крючек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, Денис Лазаренко, Олег Баев и многие другие создавали подсистемы «электронного ректо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рата» в рамках своих курсовых и дипломных проектов под руковод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ством доцента кафедры «Инфор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мационные системы», академика международной академии инфор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матизации Андрея Шпака</w:t>
      </w:r>
      <w:r w:rsidR="001B37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467119" w:rsidRDefault="00467119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67119">
        <w:rPr>
          <w:rFonts w:ascii="Times New Roman" w:hAnsi="Times New Roman" w:cs="Times New Roman"/>
          <w:color w:val="000000"/>
          <w:sz w:val="24"/>
          <w:szCs w:val="24"/>
        </w:rPr>
        <w:t>Кстати, один из участников про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шедшего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хакатона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1B37EC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еген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уже оставил свой след в исто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рии местного вуза, несмотря на то что он учится всего лишь на пер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вом курсе</w:t>
      </w:r>
      <w:r w:rsidR="001B37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Молодой и талантли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вый «</w:t>
      </w:r>
      <w:proofErr w:type="spellStart"/>
      <w:r w:rsidRPr="00467119">
        <w:rPr>
          <w:rFonts w:ascii="Times New Roman" w:hAnsi="Times New Roman" w:cs="Times New Roman"/>
          <w:color w:val="000000"/>
          <w:sz w:val="24"/>
          <w:szCs w:val="24"/>
        </w:rPr>
        <w:t>айтишник</w:t>
      </w:r>
      <w:proofErr w:type="spellEnd"/>
      <w:r w:rsidRPr="00467119">
        <w:rPr>
          <w:rFonts w:ascii="Times New Roman" w:hAnsi="Times New Roman" w:cs="Times New Roman"/>
          <w:color w:val="000000"/>
          <w:sz w:val="24"/>
          <w:szCs w:val="24"/>
        </w:rPr>
        <w:t>» создал и внедрил в образовательный процесс мо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бильное приложение «Обучаю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щийся СКГУ» для </w:t>
      </w:r>
      <w:r w:rsidRPr="00467119">
        <w:rPr>
          <w:rFonts w:ascii="Times New Roman" w:hAnsi="Times New Roman" w:cs="Times New Roman"/>
          <w:color w:val="000000"/>
          <w:sz w:val="24"/>
          <w:szCs w:val="24"/>
          <w:lang w:val="en-US"/>
        </w:rPr>
        <w:t>Android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полу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чившее большую популярность в стенах вуза</w:t>
      </w:r>
      <w:r w:rsidR="001B37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t xml:space="preserve"> Оно интегрировано с «электронным ректоратом», пото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му позволяет учащимся универси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тета, не затрачивая много време</w:t>
      </w:r>
      <w:r w:rsidRPr="00467119">
        <w:rPr>
          <w:rFonts w:ascii="Times New Roman" w:hAnsi="Times New Roman" w:cs="Times New Roman"/>
          <w:color w:val="000000"/>
          <w:sz w:val="24"/>
          <w:szCs w:val="24"/>
        </w:rPr>
        <w:softHyphen/>
        <w:t>ни, с комфортом просматривать со смартфона данные о своей успеваемости и общем рейтинге студентов</w:t>
      </w:r>
      <w:r w:rsidR="001B37E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1B37EC" w:rsidRDefault="001B37EC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B37EC" w:rsidRPr="001B37EC" w:rsidRDefault="001B37EC" w:rsidP="0046711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//</w:t>
      </w:r>
      <w:r w:rsidR="0049392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Добрый вечер.</w:t>
      </w:r>
      <w:r w:rsidR="00C938E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49392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2017.</w:t>
      </w:r>
      <w:r w:rsidR="00C938E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49392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B37E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 мая.</w:t>
      </w:r>
    </w:p>
    <w:sectPr w:rsidR="001B37EC" w:rsidRPr="001B37E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47360"/>
    <w:rsid w:val="00076FA9"/>
    <w:rsid w:val="00137EF8"/>
    <w:rsid w:val="001B37EC"/>
    <w:rsid w:val="00467119"/>
    <w:rsid w:val="004876BF"/>
    <w:rsid w:val="00493929"/>
    <w:rsid w:val="00847360"/>
    <w:rsid w:val="008923CB"/>
    <w:rsid w:val="00A70630"/>
    <w:rsid w:val="00C938EF"/>
    <w:rsid w:val="00CD559D"/>
    <w:rsid w:val="00DD46CB"/>
    <w:rsid w:val="00E422FA"/>
    <w:rsid w:val="00EA5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azikanova.NKZU\Desktop\&#1043;&#1088;&#1080;&#1074;&#1077;&#1085;&#1085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Гривенная.dot</Template>
  <TotalTime>5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2017-05-11T08:54:00Z</dcterms:created>
  <dcterms:modified xsi:type="dcterms:W3CDTF">2017-05-11T08:54:00Z</dcterms:modified>
</cp:coreProperties>
</file>